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3BC" w:rsidRDefault="00F853BC" w:rsidP="00F853BC">
      <w:pPr>
        <w:jc w:val="center"/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>SOLICITUDE DE AXUDAS AO ESTUDIO CURSO 201</w:t>
      </w:r>
      <w:r w:rsidR="008D4414">
        <w:rPr>
          <w:b/>
          <w:sz w:val="24"/>
          <w:szCs w:val="24"/>
          <w:lang w:val="es-ES"/>
        </w:rPr>
        <w:t>5</w:t>
      </w:r>
      <w:r w:rsidR="004E3AA1">
        <w:rPr>
          <w:b/>
          <w:sz w:val="24"/>
          <w:szCs w:val="24"/>
          <w:lang w:val="es-ES"/>
        </w:rPr>
        <w:t>/201</w:t>
      </w:r>
      <w:r w:rsidR="008D4414">
        <w:rPr>
          <w:b/>
          <w:sz w:val="24"/>
          <w:szCs w:val="24"/>
          <w:lang w:val="es-ES"/>
        </w:rPr>
        <w:t>6</w:t>
      </w:r>
    </w:p>
    <w:p w:rsidR="00F853BC" w:rsidRDefault="00F853BC" w:rsidP="00F853BC">
      <w:pPr>
        <w:jc w:val="both"/>
        <w:rPr>
          <w:b/>
          <w:sz w:val="24"/>
          <w:szCs w:val="24"/>
          <w:lang w:val="es-ES"/>
        </w:rPr>
      </w:pPr>
    </w:p>
    <w:p w:rsidR="00F853BC" w:rsidRDefault="00F853BC" w:rsidP="00F853BC">
      <w:pPr>
        <w:jc w:val="both"/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>1.- DATOS DO/A SOLICITANTE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  <w:gridCol w:w="4322"/>
      </w:tblGrid>
      <w:tr w:rsidR="00F853BC" w:rsidRPr="00F853BC" w:rsidTr="00F853B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 xml:space="preserve">APELIDOS E NOME: </w:t>
            </w:r>
          </w:p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DNI:</w:t>
            </w:r>
          </w:p>
        </w:tc>
      </w:tr>
      <w:tr w:rsidR="00F853BC" w:rsidRPr="00F853BC" w:rsidTr="00F853B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EN CALIDADE DE (</w:t>
            </w:r>
            <w:proofErr w:type="spellStart"/>
            <w:r w:rsidRPr="00F853BC">
              <w:rPr>
                <w:sz w:val="18"/>
                <w:szCs w:val="18"/>
                <w:lang w:val="es-ES"/>
              </w:rPr>
              <w:t>pai</w:t>
            </w:r>
            <w:proofErr w:type="spellEnd"/>
            <w:r w:rsidRPr="00F853BC">
              <w:rPr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F853BC">
              <w:rPr>
                <w:sz w:val="18"/>
                <w:szCs w:val="18"/>
                <w:lang w:val="es-ES"/>
              </w:rPr>
              <w:t>nai</w:t>
            </w:r>
            <w:proofErr w:type="spellEnd"/>
            <w:r w:rsidRPr="00F853BC">
              <w:rPr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F853BC">
              <w:rPr>
                <w:sz w:val="18"/>
                <w:szCs w:val="18"/>
                <w:lang w:val="es-ES"/>
              </w:rPr>
              <w:t>titor</w:t>
            </w:r>
            <w:proofErr w:type="spellEnd"/>
            <w:r w:rsidRPr="00F853BC">
              <w:rPr>
                <w:sz w:val="18"/>
                <w:szCs w:val="18"/>
                <w:lang w:val="es-ES"/>
              </w:rPr>
              <w:t>/a,..):</w:t>
            </w:r>
          </w:p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PROFESIÓN / ACTIVIDADE LABORAL:</w:t>
            </w:r>
          </w:p>
        </w:tc>
      </w:tr>
      <w:tr w:rsidR="00F853BC" w:rsidRPr="00F853BC" w:rsidTr="00F853B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ENDEREZO:</w:t>
            </w:r>
          </w:p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both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TELÉFONOS:</w:t>
            </w:r>
          </w:p>
        </w:tc>
      </w:tr>
    </w:tbl>
    <w:p w:rsidR="00F853BC" w:rsidRDefault="00F853BC" w:rsidP="00F853BC">
      <w:pPr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>2.- MENORES DESTINATARIOS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835"/>
        <w:gridCol w:w="1873"/>
      </w:tblGrid>
      <w:tr w:rsidR="00F853BC" w:rsidRPr="00F853BC" w:rsidTr="00F853B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APELIDOS E NOME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CENTRO ESCOLAR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CURSO/CICLO</w:t>
            </w:r>
          </w:p>
        </w:tc>
      </w:tr>
      <w:tr w:rsidR="00F853BC" w:rsidRPr="00F853BC" w:rsidTr="00F853B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</w:tr>
      <w:tr w:rsidR="00F853BC" w:rsidRPr="00F853BC" w:rsidTr="00F853B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</w:tr>
      <w:tr w:rsidR="00F853BC" w:rsidRPr="00F853BC" w:rsidTr="00F853B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</w:tr>
      <w:tr w:rsidR="00F853BC" w:rsidRPr="00F853BC" w:rsidTr="00F853B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</w:p>
        </w:tc>
      </w:tr>
    </w:tbl>
    <w:p w:rsidR="00F853BC" w:rsidRDefault="00F853BC" w:rsidP="00F853BC">
      <w:pPr>
        <w:jc w:val="both"/>
        <w:rPr>
          <w:sz w:val="16"/>
          <w:szCs w:val="16"/>
          <w:lang w:val="es-ES"/>
        </w:rPr>
      </w:pPr>
      <w:r>
        <w:rPr>
          <w:b/>
          <w:sz w:val="24"/>
          <w:szCs w:val="24"/>
          <w:lang w:val="es-ES"/>
        </w:rPr>
        <w:t xml:space="preserve">3.- OUTROS MEMBROS DA UNIDADE FAMILIAR </w:t>
      </w:r>
      <w:r>
        <w:rPr>
          <w:b/>
          <w:sz w:val="16"/>
          <w:szCs w:val="16"/>
          <w:lang w:val="es-ES"/>
        </w:rPr>
        <w:t>(</w:t>
      </w:r>
      <w:r>
        <w:rPr>
          <w:sz w:val="16"/>
          <w:szCs w:val="16"/>
          <w:lang w:val="es-ES"/>
        </w:rPr>
        <w:t xml:space="preserve">excluir </w:t>
      </w:r>
      <w:proofErr w:type="spellStart"/>
      <w:r>
        <w:rPr>
          <w:sz w:val="16"/>
          <w:szCs w:val="16"/>
          <w:lang w:val="es-ES"/>
        </w:rPr>
        <w:t>aos</w:t>
      </w:r>
      <w:proofErr w:type="spellEnd"/>
      <w:r>
        <w:rPr>
          <w:sz w:val="16"/>
          <w:szCs w:val="16"/>
          <w:lang w:val="es-ES"/>
        </w:rPr>
        <w:t xml:space="preserve"> menores do apartado anterior)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835"/>
        <w:gridCol w:w="952"/>
        <w:gridCol w:w="926"/>
        <w:gridCol w:w="1956"/>
        <w:gridCol w:w="1441"/>
      </w:tblGrid>
      <w:tr w:rsidR="00F853BC" w:rsidRPr="00F853BC" w:rsidTr="00F8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Nº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APELIDOS E NOME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IDADE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ESTADO CIVIL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PARENTESCO CO/A SOLICITANTE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18"/>
                <w:szCs w:val="18"/>
                <w:lang w:val="es-ES"/>
              </w:rPr>
            </w:pPr>
            <w:r w:rsidRPr="00F853BC">
              <w:rPr>
                <w:sz w:val="18"/>
                <w:szCs w:val="18"/>
                <w:lang w:val="es-ES"/>
              </w:rPr>
              <w:t>ACTIVIDADE</w:t>
            </w:r>
          </w:p>
        </w:tc>
      </w:tr>
      <w:tr w:rsidR="00F853BC" w:rsidRPr="00F853BC" w:rsidTr="00F8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  <w:r w:rsidRPr="00F853BC">
              <w:rPr>
                <w:sz w:val="24"/>
                <w:szCs w:val="24"/>
                <w:lang w:val="es-E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b/>
                <w:sz w:val="24"/>
                <w:szCs w:val="24"/>
                <w:lang w:val="es-ES"/>
              </w:rPr>
            </w:pPr>
            <w:r w:rsidRPr="00F853BC">
              <w:rPr>
                <w:b/>
                <w:sz w:val="24"/>
                <w:szCs w:val="24"/>
                <w:lang w:val="es-ES"/>
              </w:rPr>
              <w:t>SOLICITANTE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F853BC" w:rsidRPr="00F853BC" w:rsidTr="00F8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F853BC" w:rsidRPr="00F853BC" w:rsidTr="00F8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F853BC" w:rsidRPr="00F853BC" w:rsidTr="00F8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F853BC" w:rsidRPr="00F853BC" w:rsidTr="00F8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</w:tr>
      <w:tr w:rsidR="00F853BC" w:rsidRPr="00F853BC" w:rsidTr="00F853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C" w:rsidRPr="00F853BC" w:rsidRDefault="00F853BC" w:rsidP="00F853BC">
            <w:pPr>
              <w:tabs>
                <w:tab w:val="center" w:pos="4252"/>
                <w:tab w:val="right" w:pos="8504"/>
              </w:tabs>
              <w:jc w:val="center"/>
              <w:rPr>
                <w:sz w:val="24"/>
                <w:szCs w:val="24"/>
                <w:lang w:val="es-ES"/>
              </w:rPr>
            </w:pPr>
          </w:p>
        </w:tc>
      </w:tr>
    </w:tbl>
    <w:p w:rsidR="00F853BC" w:rsidRDefault="00F853BC" w:rsidP="00F853BC">
      <w:pPr>
        <w:jc w:val="center"/>
        <w:rPr>
          <w:sz w:val="24"/>
          <w:szCs w:val="24"/>
          <w:lang w:val="es-ES"/>
        </w:rPr>
      </w:pPr>
    </w:p>
    <w:p w:rsidR="00F853BC" w:rsidRDefault="00F853BC" w:rsidP="00F853BC">
      <w:pPr>
        <w:jc w:val="both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ab/>
        <w:t xml:space="preserve">Declaro que son </w:t>
      </w:r>
      <w:proofErr w:type="spellStart"/>
      <w:r>
        <w:rPr>
          <w:sz w:val="24"/>
          <w:szCs w:val="24"/>
          <w:lang w:val="es-ES"/>
        </w:rPr>
        <w:t>certos</w:t>
      </w:r>
      <w:proofErr w:type="spellEnd"/>
      <w:r>
        <w:rPr>
          <w:sz w:val="24"/>
          <w:szCs w:val="24"/>
          <w:lang w:val="es-ES"/>
        </w:rPr>
        <w:t xml:space="preserve"> os datos que constan </w:t>
      </w:r>
      <w:proofErr w:type="spellStart"/>
      <w:r>
        <w:rPr>
          <w:sz w:val="24"/>
          <w:szCs w:val="24"/>
          <w:lang w:val="es-ES"/>
        </w:rPr>
        <w:t>na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solicitude</w:t>
      </w:r>
      <w:proofErr w:type="spellEnd"/>
      <w:r>
        <w:rPr>
          <w:sz w:val="24"/>
          <w:szCs w:val="24"/>
          <w:lang w:val="es-ES"/>
        </w:rPr>
        <w:t xml:space="preserve">, non </w:t>
      </w:r>
      <w:proofErr w:type="spellStart"/>
      <w:r>
        <w:rPr>
          <w:sz w:val="24"/>
          <w:szCs w:val="24"/>
          <w:lang w:val="es-ES"/>
        </w:rPr>
        <w:t>existindo</w:t>
      </w:r>
      <w:proofErr w:type="spellEnd"/>
      <w:r>
        <w:rPr>
          <w:sz w:val="24"/>
          <w:szCs w:val="24"/>
          <w:lang w:val="es-ES"/>
        </w:rPr>
        <w:t xml:space="preserve"> omisión </w:t>
      </w:r>
      <w:proofErr w:type="spellStart"/>
      <w:r>
        <w:rPr>
          <w:sz w:val="24"/>
          <w:szCs w:val="24"/>
          <w:lang w:val="es-ES"/>
        </w:rPr>
        <w:t>ou</w:t>
      </w:r>
      <w:proofErr w:type="spellEnd"/>
      <w:r>
        <w:rPr>
          <w:sz w:val="24"/>
          <w:szCs w:val="24"/>
          <w:lang w:val="es-ES"/>
        </w:rPr>
        <w:t xml:space="preserve"> ocultación, e son consciente de que a </w:t>
      </w:r>
      <w:proofErr w:type="spellStart"/>
      <w:r>
        <w:rPr>
          <w:sz w:val="24"/>
          <w:szCs w:val="24"/>
          <w:lang w:val="es-ES"/>
        </w:rPr>
        <w:t>falsidade</w:t>
      </w:r>
      <w:proofErr w:type="spellEnd"/>
      <w:r>
        <w:rPr>
          <w:sz w:val="24"/>
          <w:szCs w:val="24"/>
          <w:lang w:val="es-ES"/>
        </w:rPr>
        <w:t xml:space="preserve"> </w:t>
      </w:r>
      <w:proofErr w:type="spellStart"/>
      <w:r>
        <w:rPr>
          <w:sz w:val="24"/>
          <w:szCs w:val="24"/>
          <w:lang w:val="es-ES"/>
        </w:rPr>
        <w:t>ou</w:t>
      </w:r>
      <w:proofErr w:type="spellEnd"/>
      <w:r>
        <w:rPr>
          <w:sz w:val="24"/>
          <w:szCs w:val="24"/>
          <w:lang w:val="es-ES"/>
        </w:rPr>
        <w:t xml:space="preserve"> ocultación dos </w:t>
      </w:r>
      <w:proofErr w:type="spellStart"/>
      <w:r>
        <w:rPr>
          <w:sz w:val="24"/>
          <w:szCs w:val="24"/>
          <w:lang w:val="es-ES"/>
        </w:rPr>
        <w:t>mesmos</w:t>
      </w:r>
      <w:proofErr w:type="spellEnd"/>
      <w:r>
        <w:rPr>
          <w:sz w:val="24"/>
          <w:szCs w:val="24"/>
          <w:lang w:val="es-ES"/>
        </w:rPr>
        <w:t xml:space="preserve"> dará lugar á anulación da </w:t>
      </w:r>
      <w:proofErr w:type="spellStart"/>
      <w:r>
        <w:rPr>
          <w:sz w:val="24"/>
          <w:szCs w:val="24"/>
          <w:lang w:val="es-ES"/>
        </w:rPr>
        <w:t>solicitude</w:t>
      </w:r>
      <w:proofErr w:type="spellEnd"/>
      <w:r>
        <w:rPr>
          <w:sz w:val="24"/>
          <w:szCs w:val="24"/>
          <w:lang w:val="es-ES"/>
        </w:rPr>
        <w:t>.</w:t>
      </w:r>
    </w:p>
    <w:p w:rsidR="00F853BC" w:rsidRDefault="00F853BC" w:rsidP="00F853BC">
      <w:pPr>
        <w:jc w:val="both"/>
        <w:rPr>
          <w:sz w:val="24"/>
          <w:szCs w:val="24"/>
          <w:lang w:val="es-ES"/>
        </w:rPr>
      </w:pPr>
    </w:p>
    <w:p w:rsidR="00F853BC" w:rsidRDefault="00F853BC" w:rsidP="00F853BC">
      <w:pPr>
        <w:jc w:val="center"/>
        <w:rPr>
          <w:sz w:val="24"/>
          <w:szCs w:val="24"/>
          <w:lang w:val="es-ES"/>
        </w:rPr>
      </w:pPr>
      <w:proofErr w:type="gramStart"/>
      <w:r>
        <w:rPr>
          <w:sz w:val="24"/>
          <w:szCs w:val="24"/>
          <w:lang w:val="es-ES"/>
        </w:rPr>
        <w:t>Cuntis ,</w:t>
      </w:r>
      <w:proofErr w:type="gramEnd"/>
      <w:r>
        <w:rPr>
          <w:sz w:val="24"/>
          <w:szCs w:val="24"/>
          <w:lang w:val="es-ES"/>
        </w:rPr>
        <w:t xml:space="preserve">                 de                      de </w:t>
      </w:r>
      <w:r w:rsidR="004E3AA1">
        <w:rPr>
          <w:sz w:val="24"/>
          <w:szCs w:val="24"/>
          <w:lang w:val="es-ES"/>
        </w:rPr>
        <w:t xml:space="preserve"> </w:t>
      </w:r>
      <w:r>
        <w:rPr>
          <w:sz w:val="24"/>
          <w:szCs w:val="24"/>
          <w:lang w:val="es-ES"/>
        </w:rPr>
        <w:t>201</w:t>
      </w:r>
      <w:r w:rsidR="008D4414">
        <w:rPr>
          <w:sz w:val="24"/>
          <w:szCs w:val="24"/>
          <w:lang w:val="es-ES"/>
        </w:rPr>
        <w:t>5</w:t>
      </w:r>
    </w:p>
    <w:p w:rsidR="00F853BC" w:rsidRDefault="00F853BC" w:rsidP="00F853BC">
      <w:pPr>
        <w:jc w:val="center"/>
        <w:rPr>
          <w:sz w:val="24"/>
          <w:szCs w:val="24"/>
          <w:lang w:val="es-ES"/>
        </w:rPr>
      </w:pPr>
    </w:p>
    <w:p w:rsidR="00F853BC" w:rsidRDefault="00F853BC" w:rsidP="00F853BC">
      <w:pPr>
        <w:jc w:val="center"/>
        <w:rPr>
          <w:sz w:val="24"/>
          <w:szCs w:val="24"/>
          <w:lang w:val="es-ES"/>
        </w:rPr>
      </w:pPr>
    </w:p>
    <w:p w:rsidR="00F853BC" w:rsidRDefault="00F853BC" w:rsidP="00F853BC">
      <w:pPr>
        <w:jc w:val="center"/>
        <w:rPr>
          <w:sz w:val="24"/>
          <w:szCs w:val="24"/>
          <w:lang w:val="es-ES"/>
        </w:rPr>
      </w:pPr>
      <w:proofErr w:type="spellStart"/>
      <w:r>
        <w:rPr>
          <w:sz w:val="24"/>
          <w:szCs w:val="24"/>
          <w:lang w:val="es-ES"/>
        </w:rPr>
        <w:t>Asdo</w:t>
      </w:r>
      <w:proofErr w:type="spellEnd"/>
      <w:r>
        <w:rPr>
          <w:sz w:val="24"/>
          <w:szCs w:val="24"/>
          <w:lang w:val="es-ES"/>
        </w:rPr>
        <w:t>.:………………………………</w:t>
      </w:r>
    </w:p>
    <w:p w:rsidR="00F853BC" w:rsidRDefault="00F853BC" w:rsidP="00F853BC">
      <w:pPr>
        <w:jc w:val="center"/>
        <w:rPr>
          <w:sz w:val="24"/>
          <w:szCs w:val="24"/>
          <w:lang w:val="es-ES"/>
        </w:rPr>
      </w:pPr>
    </w:p>
    <w:p w:rsidR="00F853BC" w:rsidRDefault="00F853BC" w:rsidP="00F853B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Aos efectos do previsto na  Lei Orgánica 15/1999, de 13 de decembro, de Protección Datos de Carácter Persoal e no Real Decreto 1720/2007 de 21 de decembro polo que se aproba o Regulamento de desenvolvemento da Lei Orgánica 15/1999, o CONCELLO DE CUNTIS informa que os datos facilitados por vostede serán </w:t>
      </w:r>
      <w:proofErr w:type="spellStart"/>
      <w:r>
        <w:rPr>
          <w:rFonts w:ascii="Arial" w:hAnsi="Arial" w:cs="Arial"/>
          <w:sz w:val="16"/>
          <w:szCs w:val="16"/>
        </w:rPr>
        <w:t>incluidos</w:t>
      </w:r>
      <w:proofErr w:type="spellEnd"/>
      <w:r>
        <w:rPr>
          <w:rFonts w:ascii="Arial" w:hAnsi="Arial" w:cs="Arial"/>
          <w:sz w:val="16"/>
          <w:szCs w:val="16"/>
        </w:rPr>
        <w:t xml:space="preserve">  nun ficheiro denominado </w:t>
      </w:r>
      <w:r>
        <w:rPr>
          <w:rFonts w:ascii="Arial" w:hAnsi="Arial" w:cs="Arial"/>
          <w:b/>
          <w:sz w:val="16"/>
          <w:szCs w:val="16"/>
        </w:rPr>
        <w:t>ACTIVIDADES DE SERVIZOS SOCIAIS</w:t>
      </w:r>
      <w:r>
        <w:rPr>
          <w:rFonts w:ascii="Arial" w:hAnsi="Arial" w:cs="Arial"/>
          <w:sz w:val="16"/>
          <w:szCs w:val="16"/>
        </w:rPr>
        <w:t xml:space="preserve"> coa finalidade de promoción e </w:t>
      </w:r>
      <w:proofErr w:type="spellStart"/>
      <w:r>
        <w:rPr>
          <w:rFonts w:ascii="Arial" w:hAnsi="Arial" w:cs="Arial"/>
          <w:sz w:val="16"/>
          <w:szCs w:val="16"/>
        </w:rPr>
        <w:t>deenvolvemento</w:t>
      </w:r>
      <w:proofErr w:type="spellEnd"/>
      <w:r>
        <w:rPr>
          <w:rFonts w:ascii="Arial" w:hAnsi="Arial" w:cs="Arial"/>
          <w:sz w:val="16"/>
          <w:szCs w:val="16"/>
        </w:rPr>
        <w:t xml:space="preserve">  de actividades en materia de servizos sociais, benestar e igualdade, educación e cultura.</w:t>
      </w:r>
    </w:p>
    <w:p w:rsidR="00F853BC" w:rsidRDefault="00F853BC" w:rsidP="00F853B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Os datos serán cedidos a outros Órganos da Administración de Estado, Autonómica ou Local, </w:t>
      </w:r>
      <w:proofErr w:type="spellStart"/>
      <w:r>
        <w:rPr>
          <w:rFonts w:ascii="Arial" w:hAnsi="Arial" w:cs="Arial"/>
          <w:sz w:val="16"/>
          <w:szCs w:val="16"/>
        </w:rPr>
        <w:t>Asociacions</w:t>
      </w:r>
      <w:proofErr w:type="spellEnd"/>
      <w:r>
        <w:rPr>
          <w:rFonts w:ascii="Arial" w:hAnsi="Arial" w:cs="Arial"/>
          <w:sz w:val="16"/>
          <w:szCs w:val="16"/>
        </w:rPr>
        <w:t xml:space="preserve"> e </w:t>
      </w:r>
      <w:proofErr w:type="spellStart"/>
      <w:r>
        <w:rPr>
          <w:rFonts w:ascii="Arial" w:hAnsi="Arial" w:cs="Arial"/>
          <w:sz w:val="16"/>
          <w:szCs w:val="16"/>
        </w:rPr>
        <w:t>Organizacions</w:t>
      </w:r>
      <w:proofErr w:type="spellEnd"/>
      <w:r>
        <w:rPr>
          <w:rFonts w:ascii="Arial" w:hAnsi="Arial" w:cs="Arial"/>
          <w:sz w:val="16"/>
          <w:szCs w:val="16"/>
        </w:rPr>
        <w:t xml:space="preserve"> sen ánimo de lucro, Entidades públicas ou privadas que colaboren en servizos sociais nos supostos previstos legalmente.</w:t>
      </w:r>
    </w:p>
    <w:p w:rsidR="00F853BC" w:rsidRDefault="00F853BC" w:rsidP="00F853B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Pode exercitar os dereitos que lle asisten de acceso, rectificación, cancelación e oposición tanto en relación co tratamento de datos realizado polo CONCELLO DE CUNTIS realizando unha comunicación escrita a Praza da Constitución, s/n, 36670, Cuntis Pontevedra, xuntando fotocopia do DNI ou documento análogo.</w:t>
      </w:r>
    </w:p>
    <w:p w:rsidR="00F853BC" w:rsidRDefault="00F853BC" w:rsidP="00F853BC">
      <w:pPr>
        <w:jc w:val="both"/>
        <w:rPr>
          <w:rFonts w:ascii="Arial" w:hAnsi="Arial" w:cs="Arial"/>
          <w:b/>
          <w:bCs/>
          <w:sz w:val="16"/>
          <w:szCs w:val="16"/>
        </w:rPr>
      </w:pPr>
    </w:p>
    <w:p w:rsidR="00F853BC" w:rsidRDefault="00F853BC" w:rsidP="00F853BC">
      <w:pPr>
        <w:jc w:val="center"/>
        <w:rPr>
          <w:sz w:val="24"/>
          <w:szCs w:val="24"/>
        </w:rPr>
      </w:pPr>
    </w:p>
    <w:p w:rsidR="00F853BC" w:rsidRDefault="00F853BC" w:rsidP="00F853BC">
      <w:pPr>
        <w:jc w:val="both"/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>SR. ALCALDE  -   PRESIDENTE DO CONCELLO DE CUNTIS</w:t>
      </w:r>
    </w:p>
    <w:p w:rsidR="00025D91" w:rsidRDefault="00025D91" w:rsidP="00025D91">
      <w:pPr>
        <w:jc w:val="center"/>
        <w:rPr>
          <w:b/>
          <w:u w:val="single"/>
        </w:rPr>
      </w:pPr>
    </w:p>
    <w:p w:rsidR="00025D91" w:rsidRDefault="00025D91" w:rsidP="00025D91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DOCUMENTACIÓN PARA SOLICITAR AXUDA AO ESTUDIO 201</w:t>
      </w:r>
      <w:r w:rsidR="008D4414">
        <w:rPr>
          <w:b/>
          <w:u w:val="single"/>
        </w:rPr>
        <w:t>5</w:t>
      </w:r>
      <w:r>
        <w:rPr>
          <w:b/>
          <w:u w:val="single"/>
        </w:rPr>
        <w:t>/201</w:t>
      </w:r>
      <w:r w:rsidR="008D4414">
        <w:rPr>
          <w:b/>
          <w:u w:val="single"/>
        </w:rPr>
        <w:t>6</w:t>
      </w:r>
    </w:p>
    <w:p w:rsidR="00025D91" w:rsidRDefault="00025D91" w:rsidP="00025D91">
      <w:pPr>
        <w:jc w:val="center"/>
        <w:rPr>
          <w:b/>
          <w:u w:val="single"/>
        </w:rPr>
      </w:pPr>
    </w:p>
    <w:p w:rsidR="00025D91" w:rsidRDefault="00025D91" w:rsidP="00025D91"/>
    <w:p w:rsidR="00025D91" w:rsidRDefault="00025D91" w:rsidP="00025D91">
      <w:r>
        <w:t>1.- Solicitude segundo modelo normalizado.</w:t>
      </w:r>
    </w:p>
    <w:p w:rsidR="00025D91" w:rsidRDefault="00025D91" w:rsidP="00025D91"/>
    <w:p w:rsidR="00025D91" w:rsidRDefault="00025D91" w:rsidP="00025D91">
      <w:r>
        <w:t>2.- Fotocopia do DNI do/a solicitante, pasaporte ou NIE vixente.</w:t>
      </w:r>
    </w:p>
    <w:p w:rsidR="00025D91" w:rsidRDefault="00025D91" w:rsidP="00025D91"/>
    <w:p w:rsidR="00025D91" w:rsidRDefault="00025D91" w:rsidP="00025D91">
      <w:r>
        <w:t>3.- Fotocopia do Libro de Familia completo</w:t>
      </w:r>
    </w:p>
    <w:p w:rsidR="00025D91" w:rsidRDefault="00025D91" w:rsidP="00025D91"/>
    <w:p w:rsidR="00025D91" w:rsidRDefault="00025D91" w:rsidP="00025D91">
      <w:r>
        <w:t>4.- Xustificante da matrícula ou reserva de praza.</w:t>
      </w:r>
    </w:p>
    <w:p w:rsidR="00025D91" w:rsidRDefault="00025D91" w:rsidP="00025D91"/>
    <w:p w:rsidR="00025D91" w:rsidRDefault="00025D91" w:rsidP="00025D91">
      <w:r>
        <w:t>5.- Xustificante da situación económica e laboral do 1º semestre do ano (de xaneiro a xullo) do 201</w:t>
      </w:r>
      <w:r w:rsidR="008D4414">
        <w:t>5</w:t>
      </w:r>
      <w:r>
        <w:t xml:space="preserve"> de todos os membros da unidade familiar, mediante: Nóminas, certificados de prestacións ou pensións, convenio regulador de achegas económicas nos casos de separación ou divorcio e copias cotexadas das declaracións do IRPF do 201</w:t>
      </w:r>
      <w:r w:rsidR="008D4414">
        <w:t>4</w:t>
      </w:r>
      <w:r>
        <w:t xml:space="preserve"> ou certificacións negativas.</w:t>
      </w:r>
    </w:p>
    <w:p w:rsidR="00025D91" w:rsidRDefault="00025D91" w:rsidP="00025D91"/>
    <w:p w:rsidR="00025D91" w:rsidRDefault="00025D91" w:rsidP="00025D91">
      <w:r>
        <w:t>6.- As persoas que formen parte da unidade familiar en idade laboral, e que non traballen, deberán presentar informes actualizados de vida laboral.</w:t>
      </w:r>
    </w:p>
    <w:p w:rsidR="00025D91" w:rsidRDefault="00025D91" w:rsidP="00025D91"/>
    <w:p w:rsidR="00025D91" w:rsidRDefault="00025D91" w:rsidP="00025D91">
      <w:r>
        <w:t xml:space="preserve">7.- Xustificantes do aluguer ou das </w:t>
      </w:r>
      <w:proofErr w:type="spellStart"/>
      <w:r>
        <w:t>cuotas</w:t>
      </w:r>
      <w:proofErr w:type="spellEnd"/>
      <w:r>
        <w:t xml:space="preserve"> dos gastos de hipoteca da vivenda</w:t>
      </w:r>
    </w:p>
    <w:p w:rsidR="00025D91" w:rsidRDefault="00025D91" w:rsidP="00025D91"/>
    <w:p w:rsidR="00025D91" w:rsidRDefault="00025D91" w:rsidP="00025D91">
      <w:r>
        <w:t>8.- Xustificante da condición de persoa dependente ou con discapacidade</w:t>
      </w:r>
    </w:p>
    <w:p w:rsidR="00025D91" w:rsidRDefault="00025D91" w:rsidP="00025D91"/>
    <w:p w:rsidR="00025D91" w:rsidRDefault="00025D91" w:rsidP="00025D91">
      <w:r>
        <w:t>9.- Certificación da conta bancaria da persoa solicitante.</w:t>
      </w:r>
    </w:p>
    <w:p w:rsidR="00C94529" w:rsidRPr="00025D91" w:rsidRDefault="00C94529" w:rsidP="00C94529">
      <w:pPr>
        <w:jc w:val="both"/>
        <w:rPr>
          <w:sz w:val="24"/>
          <w:szCs w:val="24"/>
        </w:rPr>
      </w:pPr>
    </w:p>
    <w:sectPr w:rsidR="00C94529" w:rsidRPr="00025D91" w:rsidSect="00270EA0">
      <w:headerReference w:type="default" r:id="rId6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3BC" w:rsidRDefault="00F853BC">
      <w:r>
        <w:separator/>
      </w:r>
    </w:p>
  </w:endnote>
  <w:endnote w:type="continuationSeparator" w:id="1">
    <w:p w:rsidR="00F853BC" w:rsidRDefault="00F85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3BC" w:rsidRDefault="00F853BC">
      <w:r>
        <w:separator/>
      </w:r>
    </w:p>
  </w:footnote>
  <w:footnote w:type="continuationSeparator" w:id="1">
    <w:p w:rsidR="00F853BC" w:rsidRDefault="00F853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2E5" w:rsidRDefault="00FB370B" w:rsidP="00036964">
    <w:pPr>
      <w:pStyle w:val="Encabezado"/>
    </w:pPr>
    <w:r>
      <w:rPr>
        <w:noProof/>
        <w:lang w:val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4in;margin-top:9.05pt;width:108pt;height:36pt;z-index:251657728" stroked="f">
          <v:textbox style="mso-next-textbox:#_x0000_s1031">
            <w:txbxContent>
              <w:p w:rsidR="00D94DB6" w:rsidRDefault="00D94DB6" w:rsidP="00D94DB6">
                <w:pPr>
                  <w:pStyle w:val="Encabezado"/>
                  <w:jc w:val="right"/>
                </w:pPr>
                <w:r>
                  <w:t>Praza da Constitución</w:t>
                </w:r>
              </w:p>
              <w:p w:rsidR="00D94DB6" w:rsidRDefault="00D94DB6" w:rsidP="00D94DB6">
                <w:pPr>
                  <w:pStyle w:val="Encabezado"/>
                  <w:jc w:val="right"/>
                </w:pPr>
                <w:r>
                  <w:t>Teléfono 986 54 80 05</w:t>
                </w:r>
              </w:p>
            </w:txbxContent>
          </v:textbox>
        </v:shape>
      </w:pict>
    </w:r>
    <w:r w:rsidR="005D22E5">
      <w:t xml:space="preserve">                         </w:t>
    </w:r>
    <w:r w:rsidR="00F853BC">
      <w:rPr>
        <w:noProof/>
        <w:lang w:val="es-ES"/>
      </w:rPr>
      <w:drawing>
        <wp:inline distT="0" distB="0" distL="0" distR="0">
          <wp:extent cx="389255" cy="611505"/>
          <wp:effectExtent l="19050" t="0" r="0" b="0"/>
          <wp:docPr id="1" name="Imagen 1" descr="Nov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vo 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255" cy="611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D22E5" w:rsidRDefault="00F853BC" w:rsidP="00E36A81">
    <w:pPr>
      <w:pStyle w:val="Encabezado"/>
    </w:pPr>
    <w:r>
      <w:rPr>
        <w:noProof/>
        <w:lang w:val="es-ES"/>
      </w:rPr>
      <w:drawing>
        <wp:inline distT="0" distB="0" distL="0" distR="0">
          <wp:extent cx="2118995" cy="1136650"/>
          <wp:effectExtent l="19050" t="0" r="0" b="0"/>
          <wp:docPr id="2" name="Imagen 2" descr="SCAN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AN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8995" cy="1136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isplayBackgroundShape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70EA0"/>
    <w:rsid w:val="00025D91"/>
    <w:rsid w:val="00036964"/>
    <w:rsid w:val="00093BA6"/>
    <w:rsid w:val="00130E2D"/>
    <w:rsid w:val="002200F6"/>
    <w:rsid w:val="00234BEC"/>
    <w:rsid w:val="00270EA0"/>
    <w:rsid w:val="002F4A98"/>
    <w:rsid w:val="00387ADB"/>
    <w:rsid w:val="003978A3"/>
    <w:rsid w:val="004E3AA1"/>
    <w:rsid w:val="00532D74"/>
    <w:rsid w:val="005B6169"/>
    <w:rsid w:val="005D22E5"/>
    <w:rsid w:val="005F76C1"/>
    <w:rsid w:val="00620D62"/>
    <w:rsid w:val="00812B97"/>
    <w:rsid w:val="008D4414"/>
    <w:rsid w:val="00953675"/>
    <w:rsid w:val="00A10A47"/>
    <w:rsid w:val="00B9729C"/>
    <w:rsid w:val="00BE6BB7"/>
    <w:rsid w:val="00C94529"/>
    <w:rsid w:val="00D94DB6"/>
    <w:rsid w:val="00DA3471"/>
    <w:rsid w:val="00E16E77"/>
    <w:rsid w:val="00E36A81"/>
    <w:rsid w:val="00F853BC"/>
    <w:rsid w:val="00FB3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53BC"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270EA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70EA0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30E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semiHidden/>
    <w:rsid w:val="00D94D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usana\Escritorio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membrete novo</Template>
  <TotalTime>19</TotalTime>
  <Pages>2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...</cp:lastModifiedBy>
  <cp:revision>4</cp:revision>
  <cp:lastPrinted>2015-07-15T07:05:00Z</cp:lastPrinted>
  <dcterms:created xsi:type="dcterms:W3CDTF">2014-07-04T06:49:00Z</dcterms:created>
  <dcterms:modified xsi:type="dcterms:W3CDTF">2015-07-15T07:05:00Z</dcterms:modified>
</cp:coreProperties>
</file>